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9E0" w:rsidRPr="00A6475B" w:rsidRDefault="009669E0" w:rsidP="009669E0">
      <w:pPr>
        <w:pStyle w:val="Title"/>
        <w:rPr>
          <w:rFonts w:ascii="Euphemia" w:hAnsi="Euphemia"/>
          <w:sz w:val="40"/>
          <w:szCs w:val="48"/>
          <w:lang w:val="iu-Cans-CA"/>
        </w:rPr>
      </w:pPr>
      <w:r w:rsidRPr="00A6475B">
        <w:rPr>
          <w:rFonts w:ascii="Euphemia" w:hAnsi="Euphemia"/>
          <w:sz w:val="40"/>
          <w:szCs w:val="48"/>
          <w:lang w:val="iu-Cans-CA"/>
        </w:rPr>
        <w:t>ᑐᑦᓯᕋᖅᑐᑦ ᐋᓐᓂᐊᖃᕐᓇᙱᑦᑐᓕᕆᓂᕐᒧᑦ ᐃᖅᑲᓇᐃᔮᑦᓴᓄᑦ ᐃᑲᔪᖅᑎᐅᒐᔭᖅᑐᓂᒃ ᐃᓄᓐᓄᑦ ᐃᓅᓱᑦᑐᓄᑦ!</w:t>
      </w:r>
    </w:p>
    <w:p w:rsidR="009669E0" w:rsidRPr="00A6475B" w:rsidRDefault="009669E0" w:rsidP="009669E0">
      <w:pPr>
        <w:pStyle w:val="Title"/>
        <w:rPr>
          <w:rFonts w:ascii="Euphemia" w:hAnsi="Euphemia"/>
          <w:sz w:val="28"/>
          <w:szCs w:val="48"/>
          <w:lang w:val="iu-Cans-CA"/>
        </w:rPr>
      </w:pPr>
      <w:r w:rsidRPr="00A6475B">
        <w:rPr>
          <w:rFonts w:ascii="Euphemia" w:hAnsi="Euphemia"/>
          <w:sz w:val="28"/>
          <w:szCs w:val="48"/>
          <w:lang w:val="iu-Cans-CA"/>
        </w:rPr>
        <w:t>ᐊᐅᓪᓚᖃᑎᖃᕆᑦ ᒪᕐᕉᓐᓂᒃ−ᐱᖓᓱᓄᑦ ᐃᓅᓱᑦᑐᓂ ᐃᕝᕕ ᓄᓇᓕᖓᓂ ᐃᖃᓗᓐᓄ ᐃᓅᓱᑦᑐᓄᑦ ᐋᓐᓂᐊᖃᕐᓇᙱᑦᑐᓕᕆᓂᕐᒧᑦ ᐃᖅᑲᓇᐃᔮᑦᓴᓄᑦ ᑲᑎᖃᑎᒌᓐᓂᐅᔪᒧᑦ!</w:t>
      </w:r>
    </w:p>
    <w:p w:rsidR="009669E0" w:rsidRPr="00CA6C7A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CA6C7A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 xml:space="preserve">ᐋᓐᑎᐅᕆᐆᑉ ᐅᐊᓐᓇᖓᓂ ᐃᓕᓐᓂᐊᕐᕕᖓ ᐋᓐᓂᐊᖃᕐᓇᙱᑦᑐᓕᕆᓂᕐᒧᑦ, ᓄᓇᕗᑦ ᒐᕙᒪᖓ, ᓄᓇᕗᑦ ᓯᓚᑦᑐᓴᕐᕕᖓ, ᖃᐅᔨᒋᐊᕐᕕᒃ ᐋᓐᓂᐊᖃᕐᓇᙱᑦᑐᓕᕆᓂᕐᒧᑦ ᖃᐅᔨᓴᕐᕕᒃ, ᓄᓇᕗᑦ ᑐᙵᕕᒃᑯᑦ, ᐊᒻᒪ ᓄᓇᕗᒻᒥ ᐊᕕᑦᑐᖅᓯᒪᔪᑦ ᐃᓄᐃᑦ ᑲᑐᔾᔨᖃᑎᒌᖏᑦ ᐱᓕᕆᖃᑎᒌᑦᑐᑦ ᑐᙵᓴᐃᓂᕐᒥᑦ </w:t>
      </w:r>
    </w:p>
    <w:p w:rsidR="009669E0" w:rsidRPr="009669E0" w:rsidRDefault="009669E0" w:rsidP="009669E0">
      <w:pPr>
        <w:pStyle w:val="Heading1"/>
        <w:spacing w:before="120"/>
        <w:rPr>
          <w:rFonts w:ascii="Euphemia" w:hAnsi="Euphemia"/>
          <w:sz w:val="24"/>
          <w:szCs w:val="24"/>
        </w:rPr>
      </w:pPr>
      <w:r w:rsidRPr="00A6475B">
        <w:rPr>
          <w:rFonts w:ascii="Euphemia" w:hAnsi="Euphemia"/>
          <w:sz w:val="24"/>
          <w:szCs w:val="24"/>
          <w:lang w:val="iu-Cans-CA"/>
        </w:rPr>
        <w:t>ᐋᓐᓂᐊᖃᕐᓇᙱᑦᑐᓕᕆᓂᕐᒧᑦ ᐃᖅᑲᓇᐃᔮᑦᓴᓄᑦ ᑲᑎᖃᑎᒌᓐᓂᐅᔪᒥᑦ ᐃᓅᓱᑦᑐᓄᑦ</w:t>
      </w:r>
      <w:r>
        <w:rPr>
          <w:rFonts w:ascii="Euphemia" w:hAnsi="Euphemia"/>
          <w:sz w:val="24"/>
          <w:szCs w:val="24"/>
        </w:rPr>
        <w:t xml:space="preserve">  *</w:t>
      </w:r>
    </w:p>
    <w:p w:rsidR="009669E0" w:rsidRPr="00CA6C7A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ᑲᑎᖃᑎᒌᓐᓂᐅᔪᖅ ᐱᕕᖃᖅᑎᑦᑎᓛᕐᒪᑦ ᐃᓅᓱᑦᑐᓂᑦ ᓂᕈᐊᖅᑕᐅᔪᓂ ᐃᓕᓐᓂᐊᕈᓐᓇᕐᓗᑎ ᐊᔾᔨᒌᙱᑦᑐᓂ ᐋᓐᓂᐊᖃᕐᓇᙱᑦᑐᓕᕆᓂᕐᒧᑦ ᐃᖅᑲᓇᐃᔮᑦᓴᓂᑦ ᐊᒻᒪ ᐱᓕᕆᓪᓚᕆᓪᓗᑎ ᐋᓐᓂᐊᖃᕐᓇᙱᑦᑐᓕᕆᔨᒻᒪᕆᐅᓂᕐᒧᑦ. ᑕᕝᕘᓇ ᐱᕕᖃᖅᑎᑕᐅᑎᓪᓗᒋᑦ ᐊᑏᑑᖅ ᐊᒥᓲᓂᖅᓴᑦ ᐃᓅᔪᑦ ᐃᓅᓱᑦᑐᑦ ᐃᓱᒪᑦᓴᖅᓯᐅᓛᖅᑯᑦ ᐋᓐᓂᐊᖃᕐᓇᙱᑦᑐᓕᕆᔨᒻᒪᕆᐅᓂᕐᒥᑦ ᐃᖅᑲᓇᐃᔮᕆᔪᒫᖅᑕᖓᓂ.</w:t>
      </w:r>
      <w:r>
        <w:rPr>
          <w:rFonts w:ascii="Euphemia" w:hAnsi="Euphemia"/>
          <w:sz w:val="20"/>
          <w:szCs w:val="20"/>
          <w:lang w:val="en-US"/>
        </w:rPr>
        <w:t xml:space="preserve"> </w:t>
      </w:r>
      <w:r w:rsidRPr="00CA6C7A">
        <w:rPr>
          <w:rFonts w:ascii="Euphemia" w:hAnsi="Euphemia"/>
          <w:sz w:val="20"/>
          <w:szCs w:val="20"/>
          <w:lang w:val="iu-Cans-CA"/>
        </w:rPr>
        <w:t>ᑲᑎᖃᑎᒌᓛᖅᑐᑦ ᐃᖃᓗᓐᓂ ᐱᓇᓱᐊᕈᓯᖓᓂ ᕖᕝᕗᐊᓕ 12, 2018 (ᐃᓕᓐᓂᐊᕐᕕᓐᓂ ᐃᓕᓴᐃᔩᑦ ᐱᕚᓪᓕᕈᑎᖏᓐᓂᒃ ᐱᓇᓱᐊᕈᓯᖓᓂ)</w:t>
      </w:r>
    </w:p>
    <w:p w:rsidR="009669E0" w:rsidRPr="00CA6C7A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 xml:space="preserve">ᐊᕙᑎᑦ (20) ᐃᓅᓱᑦᑐᑦ ᖁᑦᓯᓐᓂᓖᑦ 9-ᓂᒃ ᐊᒻᒪ 10-ᓂᒃ ᓄᓇᕗᒻᒥᙶᖅᑐᑦ ᑐᙵᓱᑎᑕᐅᓛᖅᑐᑦ ᐃᓚᐅᖁᔭᐅᓂᕐᒧᑦ ᐱᓇᓱᐊᕈᓯᓕᒫᒧᑦ ᑲᑎᓐᓂᐅᔪᒥᑦ ᐃᒪᐃᓕᐅᑎᑕᐅᓗᑎ </w:t>
      </w:r>
    </w:p>
    <w:p w:rsidR="009669E0" w:rsidRPr="00CA6C7A" w:rsidRDefault="009669E0" w:rsidP="009669E0">
      <w:pPr>
        <w:pStyle w:val="ListParagraph"/>
        <w:numPr>
          <w:ilvl w:val="0"/>
          <w:numId w:val="1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ᐱᕕᑦᓴᖃᖅᑎᑕᐅᓗᑎ ᐱᓕᒻᒪᑦᓴᕐᓂᕐᒥᑦ ᐋᓐᓂᐊᕕᓐᓂ ᐊᔪᕈᓐᓃᖅᓴᐅᑎᓂ (ᒥᖅᓱᕐᓂᕐᒥᑦ, ᕿᑯᕐᒥᒃ ᐋᖅᑭᑦᓯᓂᕐᒥᑦ, ᐊᓯᖏᓐᓂᓪᓗ)</w:t>
      </w:r>
    </w:p>
    <w:p w:rsidR="009669E0" w:rsidRPr="00CA6C7A" w:rsidRDefault="009669E0" w:rsidP="009669E0">
      <w:pPr>
        <w:pStyle w:val="ListParagraph"/>
        <w:numPr>
          <w:ilvl w:val="0"/>
          <w:numId w:val="1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ᐳᓚᕋᖅᑎᑕᐅᓛᖅᑐᑦ ᖃᐅᔨᓴᕆᐊᕐᓗᑎᓗ ᐋᓐᓂᐊᖃᕐᓇᙱᑦᑐᓕᕆᔨᒻᒪᕆᑦ ᐱᓕᒻᒪᑦᓴᕐᕕᒋᕙᑦᑕᖏᓐᓂ ᐊᒻᒪ ᐃᖅᑲᓇᐃᔭᕐᕕᒋᕙᑦᑕᖏᓐᓂ (ᓲᕐᓗ ᓄᓇᕗᑦ ᓯᓚᑦᑐᓴᕐᕕᖓᓂ ᐊᒻᒪ ᕿᑭᖅᑕᓂ ᐋᓐᓂᐊᕕᖓᓂ)</w:t>
      </w:r>
    </w:p>
    <w:p w:rsidR="009669E0" w:rsidRPr="00CA6C7A" w:rsidRDefault="009669E0" w:rsidP="009669E0">
      <w:pPr>
        <w:pStyle w:val="ListParagraph"/>
        <w:numPr>
          <w:ilvl w:val="0"/>
          <w:numId w:val="1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ᐃᓅᓱᑦᑐᑦ ᖃᐅᔨᖃᑦᑕᐅᑎᓗᑎ ᓄᓇᕘᓕᒫᒥ ᐋᓐᓂᐊᖃᕐᓇᙱᑦᑐᓕᕆᓂᕐᒥᑦ ᖃᐅᔨᕚᓪᓕᕈᒪᔪᓂ</w:t>
      </w:r>
    </w:p>
    <w:p w:rsidR="009669E0" w:rsidRPr="00CA6C7A" w:rsidRDefault="009669E0" w:rsidP="009669E0">
      <w:pPr>
        <w:pStyle w:val="ListParagraph"/>
        <w:numPr>
          <w:ilvl w:val="0"/>
          <w:numId w:val="1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ᖃᐅᔨᖃᑦᑕᐅᑎᓗᑎ ᐃᓄᓐᓂᑦ ᐋᓐᓂᐊᖃᕐᓇᙱᑦᑐᓕᕆᔨᒻᒪᕆᓐᓂᒃ ᐊᒻᒪ ᐊᐱᖅᓱᖅᑕᐅᓗᑎ ᐃᖅᑲᓇᐃᔮᖏᑕ ᒥᑦᓵᓄᑦ ᐊᒻᒪ ᐱᓕᒻᒪᑦᓴᕐᓂᕆᓚᐅᖅᑕᖏᓐᓂᒃ</w:t>
      </w:r>
    </w:p>
    <w:p w:rsidR="009669E0" w:rsidRPr="00CA6C7A" w:rsidRDefault="009669E0" w:rsidP="009669E0">
      <w:pPr>
        <w:pStyle w:val="ListParagraph"/>
        <w:numPr>
          <w:ilvl w:val="0"/>
          <w:numId w:val="1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ᖃᐅᔨᓗᑎᑦ ᖃᓄᖅ ᐃᓕᓐᓂᐊᖅᓯᒪᔭᕆᐊᖃᕐᒪᖔᖅᐱᑦ ᐊᒻᒪ ᐱᓕᒻᒪᑦᓴᕆᐊᖃᕐᒪᖔᖅᐱᑦ ᐊᔾᔨᒌᙱᑦᑐᓄᑦ ᐋᓐᓂᐊᖃᕐᓇᙱᑦᑐᓕᕆᓂᕐᒧᑦ ᐃᖅᑲᓇᐃᔮᑦᓴᓄᑦ (ᓄᓇᓕᓐᓂ ᐋᓐᓂᐊᖃᕐᓇᙱᑦᑐᓕᕆᓂᕐᒧᑦ ᑭᒡᒐᖅᑐᐃᔨᐅᓂᕐᒥᑦ ᐃᖃᐃᓕᓴᐃᔨᐅᑉ ᐃᑲᔪᖅᑎᖓᓄᑦ, ᐋᓐᓂᐊᓯᐅᖅᑎᐅᓂᕐᒥᑦ ᐅᕝᕙᓘᓐᓃᑦ ᓘᑦᑖᖑᓂᕐᒥᑦ ᐅᕝᕙᓘᓐᓃᑦ ᑎᑎᕋᖅᑎᐅᓂᕐᒧᑦ ᑐᓵᔨᐅᓯᓐᓈᑦ) ᐸᕐᓇᑦᑎᐊᕈᓐᓇᕐᓂᐊᕐᒪᑕ ᐃᓕᓐᓂᐊᕈᑎᑦᓴᖏᓐᓂᒃ ᐊᒻᒪ ᐱᓕᒻᒪᑦᓴᐅᑎᑦᓴᖏᑕ ᐊᖅᑯᑎᑦᓴᖓᓂ ᒫᓐᓇᐅᔪᖅ</w:t>
      </w:r>
    </w:p>
    <w:p w:rsidR="009669E0" w:rsidRPr="00A6475B" w:rsidRDefault="009669E0" w:rsidP="009669E0">
      <w:pPr>
        <w:pStyle w:val="Heading1"/>
        <w:spacing w:before="120"/>
        <w:rPr>
          <w:rFonts w:ascii="Euphemia" w:hAnsi="Euphemia"/>
          <w:sz w:val="24"/>
          <w:szCs w:val="24"/>
          <w:lang w:val="iu-Cans-CA"/>
        </w:rPr>
      </w:pPr>
      <w:r w:rsidRPr="00A6475B">
        <w:rPr>
          <w:rFonts w:ascii="Euphemia" w:hAnsi="Euphemia"/>
          <w:sz w:val="24"/>
          <w:szCs w:val="24"/>
          <w:lang w:val="iu-Cans-CA"/>
        </w:rPr>
        <w:t>ᕿᓂᖅᑐᒍᑦ ᒪᕐᕉᓐᓂᒃ−ᐱᖓᓱᓄᑦ ᐃᑲᔪᖅᑎᑦᓴᓂᑦ ᐊᑐᓂ ᐊᕕᑦᑐᖅᓯᒪᓂᐅᔪᓂ, ᐊᖏᖅᓯᒪᓂᐊᖅᑐᓂ</w:t>
      </w:r>
    </w:p>
    <w:p w:rsidR="009669E0" w:rsidRPr="00CA6C7A" w:rsidRDefault="009669E0" w:rsidP="009669E0">
      <w:pPr>
        <w:pStyle w:val="ListParagraph"/>
        <w:numPr>
          <w:ilvl w:val="0"/>
          <w:numId w:val="2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ᐃᑲᔪᕐᓗᑎ ᓇᓗᓇᐃᖅᓯᓂᕐᒥᑦ ᒪᕐᕉᓐᓂᒃ−ᐱᖓᓱᓄᑦ ᐃᓅᓱᑦᑐᓂ ᐃᕝᕕ ᓄᓇᓕᖓᓂ, ᑐᑦᓯᕋᐅᑎᒃᑯᑦ ᐱᓕᕆᔾᔪᓯᒥ ᐃᓚᐅᖃᑕᐅᓛᖅᑐᑦ ᐃᓕᓐᓂᐊᕐᕕᒃ, ᕼᐋᒻᒪᓚᒃᑯᑦ, ᐋᓐᓂᐊᕐᕕᒃ ᐊᒻᒪ ᓄᓇᓕᓐᓂ ᑭᒡᒐᖅᑐᐃᔨᐅᔪᑦ</w:t>
      </w:r>
    </w:p>
    <w:p w:rsidR="009669E0" w:rsidRPr="00CA6C7A" w:rsidRDefault="009669E0" w:rsidP="009669E0">
      <w:pPr>
        <w:pStyle w:val="ListParagraph"/>
        <w:numPr>
          <w:ilvl w:val="0"/>
          <w:numId w:val="2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ᐃᖃᓗᓐᓄ ᐊᐅᓪᓚᖃᑎᒋᓗᒋᑦ ᑖᒃᑯᐊ ᒪᕐᕉᓐᓂᒃ−ᐱᖓᓱᓄᑦ ᐃᓅᓱᑦᑑᔪᑦ ᐃᕝᕕᑦ ᓄᓇᓕᖓᓂ (ᖃᖓᑦᑕᐅᑏᑦ ᐊᑭᓕᒫᖏᑦ, ᓂᕆᔾᔪᑎᑦᓴᑦ ᐊᒻᒪ ᑐᔪᕐᒥᔾᔪᑎᑦᓴᑦ ᐊᑭᓕᖅᑕᐅᓛᖅᑐᑦ)</w:t>
      </w:r>
    </w:p>
    <w:p w:rsidR="009669E0" w:rsidRPr="00CA6C7A" w:rsidRDefault="009669E0" w:rsidP="009669E0">
      <w:pPr>
        <w:pStyle w:val="ListParagraph"/>
        <w:numPr>
          <w:ilvl w:val="0"/>
          <w:numId w:val="2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ᐃᓅᓱᑦᑐᑦ ᖃᐅᔨᓴᑦᑎᐊᖃᑦᑕᕋᔭᖅᑕᑎᑦ ᐅᓐᓄᒃᑯᑦ (ᐅᓐᓄᒃᑯᑦ ᖃᓄᐃᓕᐅᖅᑎᑕᐅᖃᑦᑕᓛᖅᑐᑦ ᐃᓅᓱᑦᑐᑦ)</w:t>
      </w:r>
    </w:p>
    <w:p w:rsidR="009669E0" w:rsidRPr="00CA6C7A" w:rsidRDefault="009669E0" w:rsidP="009669E0">
      <w:pPr>
        <w:pStyle w:val="ListParagraph"/>
        <w:numPr>
          <w:ilvl w:val="0"/>
          <w:numId w:val="2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ᑲᑎᓐᓂᐅᔪᒥ ᐃᑲᔪᕐᓗᑎ ᒪᕐᕉᓐᓄ ᐅᓪᓗᓄ ᑕᓪᓕᒪᐅᔪᓂ</w:t>
      </w:r>
    </w:p>
    <w:p w:rsidR="009669E0" w:rsidRDefault="009669E0" w:rsidP="009669E0">
      <w:pPr>
        <w:pStyle w:val="ListParagraph"/>
        <w:numPr>
          <w:ilvl w:val="0"/>
          <w:numId w:val="2"/>
        </w:numPr>
        <w:rPr>
          <w:rFonts w:ascii="Euphemia" w:hAnsi="Euphemia"/>
          <w:sz w:val="20"/>
          <w:szCs w:val="20"/>
          <w:lang w:val="iu-Cans-CA"/>
        </w:rPr>
      </w:pPr>
      <w:r w:rsidRPr="00CA6C7A">
        <w:rPr>
          <w:rFonts w:ascii="Euphemia" w:hAnsi="Euphemia"/>
          <w:sz w:val="20"/>
          <w:szCs w:val="20"/>
          <w:lang w:val="iu-Cans-CA"/>
        </w:rPr>
        <w:t>ᐃᓅᓱᑦᑐᑦ ᖃᐅᔨᒋᐊᕐᕕᒋᓗᒋᑦ ᑕᖅᑭᖅ ᐊᓂᒍᖅᓯᒪᓕᖅᑲᑦ ᑲᑎᖃᑎᒌᓚᐅᖅᑎᓪᓗᒋᑦ, ᐃᑲᔪᖅᓱᕐᓗᒋᑦ ᐱᔭᕇᖅᓯᑎᓪᓗᒋᑦ ᐃᖅᑲᓇᐃᔮᑦᓴᒧᑦ ᐸᕐᓇᐃᓂᕐᒧᑦ ᑎᑎᕋᕆᐊᓕᖏᓐᓂᒃ (ᐃᖅᑲᓇᐃᔮᑦᓴᒧᑦ ᐸᕐᓇᐃᓂᕐᒧᑦ ᐃᓚᒋᔭᖓ ᐃᓕᓐᓂᐊᕐᕕᐊᓘᑉ ᐃᓕᓐᓂᐊᕈᑎᑦᓴᖏᓐᓂ)</w:t>
      </w:r>
    </w:p>
    <w:p w:rsidR="009669E0" w:rsidRDefault="009669E0" w:rsidP="009669E0">
      <w:pPr>
        <w:shd w:val="clear" w:color="auto" w:fill="FFFFFF"/>
        <w:ind w:left="945"/>
        <w:jc w:val="right"/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</w:pPr>
      <w:r>
        <w:t>*</w:t>
      </w:r>
      <w:r w:rsidRPr="00000F7B"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 xml:space="preserve"> Funded by the Government of Canada's</w:t>
      </w:r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 xml:space="preserve"> Aboriginal Skills and Employment Training Strategy (ASETS) Program</w:t>
      </w:r>
    </w:p>
    <w:p w:rsidR="009669E0" w:rsidRPr="00000F7B" w:rsidRDefault="009669E0" w:rsidP="009669E0">
      <w:pPr>
        <w:shd w:val="clear" w:color="auto" w:fill="FFFFFF"/>
        <w:ind w:left="945"/>
        <w:jc w:val="right"/>
        <w:rPr>
          <w:rFonts w:ascii="Arial" w:eastAsia="Times New Roman" w:hAnsi="Arial" w:cs="Arial"/>
          <w:color w:val="222222"/>
          <w:sz w:val="19"/>
          <w:szCs w:val="19"/>
          <w:lang w:eastAsia="en-CA"/>
        </w:rPr>
      </w:pPr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 xml:space="preserve">And with support from </w:t>
      </w:r>
      <w:proofErr w:type="spellStart"/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>Kakivak</w:t>
      </w:r>
      <w:proofErr w:type="spellEnd"/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 xml:space="preserve"> Association, </w:t>
      </w:r>
      <w:proofErr w:type="spellStart"/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>Kivalliq</w:t>
      </w:r>
      <w:proofErr w:type="spellEnd"/>
      <w:r>
        <w:rPr>
          <w:rFonts w:ascii="Arial" w:eastAsia="Times New Roman" w:hAnsi="Arial" w:cs="Arial"/>
          <w:color w:val="222222"/>
          <w:sz w:val="19"/>
          <w:szCs w:val="19"/>
          <w:lang w:val="en" w:eastAsia="en-CA"/>
        </w:rPr>
        <w:t xml:space="preserve"> Partners in Development, and the Kitikmeot Inuit Association</w:t>
      </w:r>
    </w:p>
    <w:p w:rsidR="009669E0" w:rsidRPr="009669E0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A6475B" w:rsidRDefault="009669E0" w:rsidP="009669E0">
      <w:pPr>
        <w:pStyle w:val="Heading1"/>
        <w:spacing w:before="120"/>
        <w:rPr>
          <w:rFonts w:ascii="Euphemia" w:hAnsi="Euphemia"/>
          <w:sz w:val="24"/>
          <w:szCs w:val="24"/>
          <w:lang w:val="iu-Cans-CA"/>
        </w:rPr>
      </w:pPr>
      <w:r w:rsidRPr="00A6475B">
        <w:rPr>
          <w:rFonts w:ascii="Euphemia" w:hAnsi="Euphemia"/>
          <w:sz w:val="24"/>
          <w:szCs w:val="24"/>
          <w:lang w:val="iu-Cans-CA"/>
        </w:rPr>
        <w:t xml:space="preserve">ᑭᓇᑭᐊᖓᐃ ᐃᑲᔪᖅᑎᑦᓴᑦᑎᐊᕙᐅᒐᔭᖅᑲ? </w:t>
      </w:r>
    </w:p>
    <w:p w:rsidR="009669E0" w:rsidRPr="00A6475B" w:rsidRDefault="009669E0" w:rsidP="009669E0">
      <w:pPr>
        <w:pStyle w:val="ListParagraph"/>
        <w:numPr>
          <w:ilvl w:val="0"/>
          <w:numId w:val="3"/>
        </w:numPr>
        <w:rPr>
          <w:rFonts w:ascii="Euphemia" w:hAnsi="Euphemia"/>
          <w:sz w:val="20"/>
          <w:szCs w:val="20"/>
          <w:lang w:val="iu-Cans-CA"/>
        </w:rPr>
      </w:pPr>
      <w:r w:rsidRPr="00A6475B">
        <w:rPr>
          <w:rFonts w:ascii="Euphemia" w:hAnsi="Euphemia"/>
          <w:sz w:val="20"/>
          <w:szCs w:val="20"/>
          <w:lang w:val="iu-Cans-CA"/>
        </w:rPr>
        <w:t>ᐋᓐᓂᐊᖃᕐᓇᙱᑦᑐᓕᕆᔨᒻᒪᕆᑦ, ᐋᓐᓂᐊᖃᕐᓇᙱᑦᑐᓕᕆᓂᕐᒧᑦ ᖁᕝᕙᖅᓴᐃᔨᐅᔪᑦ, ᐃᓕᓐᓂᐊᖅᑎᑦᓯᔩᑦ ᐅᕝᕙᓘᓐᓃᑦ ᐊᓯᖏᑦ ᐊᑭᓕᖅᓱᖅᑕᐅᒐᑎ ᐃᑲᔪᖃᑦᑕᖅᑐᑦ ᐋᓐᓂᐊᖃᕐᓇᙱᑦᑐᓕᕆᓂᕐᒧᑦ ᐅᕝᕙᓘᓐᓃᑦ ᐃᓅᓱᑦᑐᓂ ᐃᑲᔪᖃᑦᑕᕐᓂᑰᓗᓂ ᐅᕝᕙᓘᓐᓃᑦ ᑕᐃᒪᐃᒍᒪᓗᓂ.</w:t>
      </w:r>
    </w:p>
    <w:p w:rsidR="009669E0" w:rsidRPr="00A6475B" w:rsidRDefault="009669E0" w:rsidP="009669E0">
      <w:pPr>
        <w:pStyle w:val="ListParagraph"/>
        <w:numPr>
          <w:ilvl w:val="0"/>
          <w:numId w:val="3"/>
        </w:numPr>
        <w:rPr>
          <w:rFonts w:ascii="Euphemia" w:hAnsi="Euphemia"/>
          <w:sz w:val="20"/>
          <w:szCs w:val="20"/>
          <w:lang w:val="iu-Cans-CA"/>
        </w:rPr>
      </w:pPr>
      <w:r w:rsidRPr="00A6475B">
        <w:rPr>
          <w:rFonts w:ascii="Euphemia" w:hAnsi="Euphemia"/>
          <w:sz w:val="20"/>
          <w:szCs w:val="20"/>
          <w:lang w:val="iu-Cans-CA"/>
        </w:rPr>
        <w:t xml:space="preserve">ᓈᒻᒪᒃᑲᔭᖅᑐᖅ, ᐊᖏᖅᑕᐅᖅᑳᕋᓱᐊᕋᔭᖅᑐᑎᑦ ᐱᓕᕆᓂᕐᒧᑦ ᐊᑭᓕᖅᓱᖅᑕᐅᖏᓐᓇᕐᓗᑎᑦ ᐃᕝᕕᑦ ᐃᖅᑲᓇᐃᔭᕐᕕᖓᓂ. ᐊᓯᐊᒍᖔᖅ, ᑖᒃᑯᐊ ᐃᑲᕐᕋᑦ ᐃᓱᒪᒋᔭᐅᑐᐃᓐᓇᕆᐊᓖᑦ ᐃᓄᓕᒫᓄᑦ ᐱᔨᑦᓯᕋᕐᓂᕐᒧᑦ ᕿᑲᕐᓂᕐᒧᑦ ᐃᖅᑲᓇᐃᔭᕐᕖᑦ ᐊᖏᕈᑎᖓᓂ. ᑮᓇᐅᔭᕐᓂᒃ ᑲᑎᒪᔾᔪᓯᐊᑦᓴᓂᒃ ᑭᓪᓕᖃᖅᑐᒥ ᐊᑐᐃᓐᓇᖃᖅᑐᒍᑦ. ᖃᖓᑦᑕᐅᑏᑦ ᐊᑭᓕᒫᖏᑦ ᐊᑭᓕᖅᑕᐅᓛᖅᑐᑦ. </w:t>
      </w:r>
    </w:p>
    <w:p w:rsidR="009669E0" w:rsidRPr="00A6475B" w:rsidRDefault="009669E0" w:rsidP="009669E0">
      <w:pPr>
        <w:pStyle w:val="ListParagraph"/>
        <w:numPr>
          <w:ilvl w:val="0"/>
          <w:numId w:val="3"/>
        </w:numPr>
        <w:rPr>
          <w:rFonts w:ascii="Euphemia" w:hAnsi="Euphemia"/>
          <w:sz w:val="20"/>
          <w:szCs w:val="20"/>
          <w:lang w:val="iu-Cans-CA"/>
        </w:rPr>
      </w:pPr>
      <w:r w:rsidRPr="00A6475B">
        <w:rPr>
          <w:rFonts w:ascii="Euphemia" w:hAnsi="Euphemia"/>
          <w:sz w:val="20"/>
          <w:szCs w:val="20"/>
          <w:lang w:val="iu-Cans-CA"/>
        </w:rPr>
        <w:t>ᓈᒻᒪᑦᑐᒥ ᒫᓐᓇᓕᓴᕐᓂᒃ ᐱᔭᕋᖅᓯᒪᒻᒪᖔᖅᐱᑦ ᖃᐅᔨᓴᖅᑕᐅᔾᔪᑎᒥ ᐱᖃᕆᐊᖃᖅᑐᑎᑦ</w:t>
      </w:r>
    </w:p>
    <w:p w:rsidR="009669E0" w:rsidRDefault="009669E0" w:rsidP="009669E0">
      <w:pPr>
        <w:pStyle w:val="Heading1"/>
        <w:spacing w:before="120"/>
        <w:rPr>
          <w:rFonts w:ascii="Euphemia" w:hAnsi="Euphemia"/>
          <w:sz w:val="24"/>
          <w:szCs w:val="24"/>
          <w:lang w:val="iu-Cans-CA"/>
        </w:rPr>
      </w:pPr>
    </w:p>
    <w:p w:rsidR="009669E0" w:rsidRDefault="009669E0" w:rsidP="009669E0">
      <w:pPr>
        <w:pStyle w:val="Heading1"/>
        <w:spacing w:before="120"/>
        <w:rPr>
          <w:rFonts w:ascii="Euphemia" w:hAnsi="Euphemia"/>
          <w:sz w:val="24"/>
          <w:szCs w:val="24"/>
          <w:lang w:val="iu-Cans-CA"/>
        </w:rPr>
      </w:pPr>
    </w:p>
    <w:p w:rsidR="009669E0" w:rsidRPr="009669E0" w:rsidRDefault="009669E0" w:rsidP="009669E0">
      <w:pPr>
        <w:pStyle w:val="IntenseQuote"/>
        <w:rPr>
          <w:rFonts w:ascii="Euphemia" w:hAnsi="Euphemia"/>
        </w:rPr>
      </w:pPr>
      <w:bookmarkStart w:id="0" w:name="_GoBack"/>
      <w:bookmarkEnd w:id="0"/>
      <w:r w:rsidRPr="009669E0">
        <w:rPr>
          <w:rFonts w:ascii="Euphemia" w:hAnsi="Euphemia"/>
          <w:b/>
          <w:sz w:val="34"/>
          <w:lang w:val="iu-Cans-CA"/>
        </w:rPr>
        <w:t>ᑐᑦᓯᕋᐅᑎ ᑎᑎᕋᕆᐊᓕᒃ</w:t>
      </w:r>
      <w:r w:rsidRPr="009669E0">
        <w:rPr>
          <w:rFonts w:ascii="Euphemia" w:hAnsi="Euphemia"/>
          <w:sz w:val="34"/>
          <w:lang w:val="iu-Cans-CA"/>
        </w:rPr>
        <w:t xml:space="preserve"> </w:t>
      </w:r>
      <w:r w:rsidRPr="009669E0">
        <w:rPr>
          <w:rFonts w:ascii="Euphemia" w:hAnsi="Euphemia"/>
          <w:sz w:val="34"/>
        </w:rPr>
        <w:t xml:space="preserve">   </w:t>
      </w:r>
      <w:r w:rsidRPr="00CA40A8">
        <w:t>DUE December 5, 2017</w:t>
      </w:r>
    </w:p>
    <w:p w:rsidR="009669E0" w:rsidRDefault="009669E0" w:rsidP="009669E0">
      <w:pPr>
        <w:rPr>
          <w:rStyle w:val="Hyperlink"/>
        </w:rPr>
      </w:pPr>
      <w:proofErr w:type="spellStart"/>
      <w:r w:rsidRPr="009669E0">
        <w:rPr>
          <w:rStyle w:val="Strong"/>
          <w:rFonts w:ascii="Gadugi" w:hAnsi="Gadugi" w:cs="Gadugi"/>
          <w:sz w:val="28"/>
        </w:rPr>
        <w:t>ᒪᓕᒋᐊᓖᑦ</w:t>
      </w:r>
      <w:proofErr w:type="spellEnd"/>
      <w:r w:rsidRPr="009669E0">
        <w:rPr>
          <w:rStyle w:val="Strong"/>
          <w:sz w:val="28"/>
        </w:rPr>
        <w:t>:</w:t>
      </w:r>
      <w:r w:rsidRPr="00D23C12">
        <w:rPr>
          <w:rFonts w:ascii="Euphemia" w:hAnsi="Euphemia"/>
          <w:sz w:val="20"/>
          <w:szCs w:val="20"/>
          <w:lang w:val="iu-Cans-CA"/>
        </w:rPr>
        <w:t xml:space="preserve"> ᐊᑕᖃᓯᐅᑎᔪᖅ ᐸᐃᑉᐹᖅ ᑎᑎᕋᕐᕕᒋᔭᕆᐊᓖᑦ ᐱᔭᕇᑦᑎᐊᕐᓗᒋᑦ ᐅᑎᖅᑎᓗᒍᓗ ᐃᕐᖐᓐᓈᖅᑕᐅᑎᒃᑯᑦ ᐅᕝᕙᓘᓐᓃᑦ ᓱᒃᑲᔪᒃᑯᑦ ᐅᕗᖓ</w:t>
      </w:r>
      <w:r>
        <w:rPr>
          <w:rFonts w:ascii="Euphemia" w:hAnsi="Euphemia"/>
          <w:sz w:val="20"/>
          <w:szCs w:val="20"/>
          <w:lang w:val="en-US"/>
        </w:rPr>
        <w:t xml:space="preserve"> </w:t>
      </w:r>
      <w:r>
        <w:t>Sidney Horlick, (</w:t>
      </w:r>
      <w:hyperlink r:id="rId8" w:history="1">
        <w:r w:rsidRPr="0078429D">
          <w:rPr>
            <w:rStyle w:val="Hyperlink"/>
          </w:rPr>
          <w:t>Sidney.horlick@qhrc.ca)</w:t>
        </w:r>
      </w:hyperlink>
      <w:r>
        <w:rPr>
          <w:rStyle w:val="Hyperlink"/>
        </w:rPr>
        <w:t xml:space="preserve">  (867)975-2425</w:t>
      </w:r>
    </w:p>
    <w:p w:rsidR="009669E0" w:rsidRPr="009669E0" w:rsidRDefault="009669E0" w:rsidP="009669E0">
      <w:pPr>
        <w:rPr>
          <w:rFonts w:ascii="Euphemia" w:hAnsi="Euphemia"/>
          <w:sz w:val="20"/>
          <w:szCs w:val="20"/>
        </w:rPr>
      </w:pPr>
      <w:r w:rsidRPr="00D23C12">
        <w:rPr>
          <w:rFonts w:ascii="Euphemia" w:hAnsi="Euphemia"/>
          <w:sz w:val="20"/>
          <w:szCs w:val="20"/>
          <w:lang w:val="iu-Cans-CA"/>
        </w:rPr>
        <w:t xml:space="preserve">ᓂᕈᐊᖅᑐᓕᕆᔩᑦ ᑲᑎᒪᔨᕋᓛᖏᑦ ᕿᒥᕐᕈᐊᓛᖅᑐᑦ ᑐᑦᓯᕋᐅᑎᓂ ᐊᒻᒪ ᑐᓴᖅᑎᑕᐅᒐᔭᖅᑐᓯ ᑎᓯᐱᕆᒥ </w:t>
      </w:r>
      <w:r>
        <w:rPr>
          <w:rFonts w:ascii="Euphemia" w:hAnsi="Euphemia"/>
          <w:sz w:val="20"/>
          <w:szCs w:val="20"/>
        </w:rPr>
        <w:t>8.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EF3339" w:rsidRDefault="009669E0" w:rsidP="009669E0">
      <w:pPr>
        <w:rPr>
          <w:rFonts w:ascii="Euphemia" w:hAnsi="Euphemia"/>
          <w:sz w:val="20"/>
          <w:szCs w:val="20"/>
          <w:lang w:val="en-US"/>
        </w:rPr>
      </w:pPr>
      <w:r w:rsidRPr="00D23C12">
        <w:rPr>
          <w:rFonts w:ascii="Euphemia" w:hAnsi="Euphemia"/>
          <w:sz w:val="20"/>
          <w:szCs w:val="20"/>
          <w:lang w:val="iu-Cans-CA"/>
        </w:rPr>
        <w:t>ᐊᑏᑦ: ______________________________________________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ᓄᓇᓖᑦ: ____________________________________________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ᐃᕐᖐᓐᓈᖅᑕᐅᑎᒃᑯᑦ ᑐᕌᕈᑏᑦ: ___________________________ ᐅᖃᓘᑏᑦ: __________________________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tabs>
          <w:tab w:val="left" w:pos="2520"/>
          <w:tab w:val="left" w:pos="3960"/>
          <w:tab w:val="left" w:pos="5400"/>
        </w:tabs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ᓄᓇᓕᖃᕐᕖᑦ (ᐊᕙᓗᓗᒍ):</w:t>
      </w:r>
      <w:r>
        <w:rPr>
          <w:rFonts w:ascii="Euphemia" w:hAnsi="Euphemia"/>
          <w:sz w:val="20"/>
          <w:szCs w:val="20"/>
          <w:lang w:val="en-US"/>
        </w:rPr>
        <w:tab/>
      </w:r>
      <w:r w:rsidRPr="00D23C12">
        <w:rPr>
          <w:rFonts w:ascii="Euphemia" w:hAnsi="Euphemia"/>
          <w:sz w:val="20"/>
          <w:szCs w:val="20"/>
          <w:lang w:val="iu-Cans-CA"/>
        </w:rPr>
        <w:t>ᕿᑭᖅᑕᓂ</w:t>
      </w:r>
      <w:r>
        <w:rPr>
          <w:rFonts w:ascii="Euphemia" w:hAnsi="Euphemia"/>
          <w:sz w:val="20"/>
          <w:szCs w:val="20"/>
          <w:lang w:val="iu-Cans-CA"/>
        </w:rPr>
        <w:tab/>
      </w:r>
      <w:r w:rsidRPr="00D23C12">
        <w:rPr>
          <w:rFonts w:ascii="Euphemia" w:hAnsi="Euphemia"/>
          <w:sz w:val="20"/>
          <w:szCs w:val="20"/>
          <w:lang w:val="iu-Cans-CA"/>
        </w:rPr>
        <w:t>ᑭᕙᓪᓕᖅ</w:t>
      </w:r>
      <w:r w:rsidRPr="00D23C12">
        <w:rPr>
          <w:rFonts w:ascii="Euphemia" w:hAnsi="Euphemia"/>
          <w:sz w:val="20"/>
          <w:szCs w:val="20"/>
          <w:lang w:val="iu-Cans-CA"/>
        </w:rPr>
        <w:tab/>
        <w:t>ᕿᑎᕐᒥᐅᑦ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Style w:val="Emphasis"/>
          <w:rFonts w:ascii="Euphemia" w:hAnsi="Euphemia"/>
          <w:sz w:val="20"/>
          <w:szCs w:val="20"/>
          <w:lang w:val="iu-Cans-CA"/>
        </w:rPr>
      </w:pPr>
      <w:r w:rsidRPr="00D23C12">
        <w:rPr>
          <w:rStyle w:val="Emphasis"/>
          <w:rFonts w:ascii="Euphemia" w:hAnsi="Euphemia"/>
          <w:sz w:val="20"/>
          <w:szCs w:val="20"/>
          <w:lang w:val="iu-Cans-CA"/>
        </w:rPr>
        <w:t>ᖃᓄᖅ ᐱᓕᕆᖃᑎᖃᓲᖑᕕᑦ ᐃᓅᓱᑦᑐᓂ ᐅᕝᕙᓘᓐᓃᑦ ᐋᓐᓂᐊᖃᕐᓇᙱᑦᑐᓕᕆᓂᕐᒧᑦ ᐱᔨᑦᓯᕋᐅᑎᓂ/ᐱᓕᕆᐊᑦᓴᓂᑦ ᐃᕝᕕᑦ ᓄᓇᓕᖓᓂ (ᐃᖅᑲᓇᐃᔮᖅᐱᑦ ᑕᐃᒎᓯᖓ ᑭᓲᕙ, ᐅᕝᕙᓘᓐᓃᑦ ᖃᓄᖅ ᐃᑲᔪᖃᑦᑕᖅᑭᑦ ᐊᑭᓕᖅᓱᖅᑕᐅᓇᑎ ᐃᕝᕕᑦ ᓄᓇᓕᖓᓂ)?</w:t>
      </w:r>
    </w:p>
    <w:p w:rsidR="009669E0" w:rsidRDefault="009669E0" w:rsidP="009669E0">
      <w:pPr>
        <w:rPr>
          <w:rFonts w:ascii="Euphemia" w:hAnsi="Euphemia"/>
          <w:sz w:val="20"/>
          <w:szCs w:val="20"/>
          <w:lang w:val="en-US"/>
        </w:rPr>
      </w:pPr>
      <w:r w:rsidRPr="00A6475B">
        <w:rPr>
          <w:rFonts w:ascii="Euphemia" w:hAnsi="Euphemia"/>
          <w:noProof/>
          <w:sz w:val="21"/>
          <w:szCs w:val="21"/>
          <w:lang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1953DF" wp14:editId="07B34E08">
                <wp:simplePos x="0" y="0"/>
                <wp:positionH relativeFrom="margin">
                  <wp:align>left</wp:align>
                </wp:positionH>
                <wp:positionV relativeFrom="paragraph">
                  <wp:posOffset>301625</wp:posOffset>
                </wp:positionV>
                <wp:extent cx="6581775" cy="472440"/>
                <wp:effectExtent l="0" t="0" r="285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69E0" w:rsidRPr="00B816AB" w:rsidRDefault="009669E0" w:rsidP="009669E0">
                            <w:pPr>
                              <w:ind w:right="-16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669E0" w:rsidRPr="00B816AB" w:rsidRDefault="009669E0" w:rsidP="009669E0">
                            <w:pPr>
                              <w:ind w:right="-16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1953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.75pt;width:518.25pt;height:37.2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">
                <v:textbox style="mso-fit-shape-to-text:t">
                  <w:txbxContent>
                    <w:p w:rsidR="009669E0" w:rsidRPr="00B816AB" w:rsidRDefault="009669E0" w:rsidP="009669E0">
                      <w:pPr>
                        <w:ind w:right="-164"/>
                        <w:rPr>
                          <w:sz w:val="20"/>
                          <w:szCs w:val="20"/>
                        </w:rPr>
                      </w:pPr>
                    </w:p>
                    <w:p w:rsidR="009669E0" w:rsidRPr="00B816AB" w:rsidRDefault="009669E0" w:rsidP="009669E0">
                      <w:pPr>
                        <w:ind w:right="-16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669E0" w:rsidRDefault="009669E0">
      <w:pPr>
        <w:rPr>
          <w:rStyle w:val="Emphasis"/>
          <w:rFonts w:ascii="Euphemia" w:hAnsi="Euphemia"/>
          <w:sz w:val="20"/>
          <w:szCs w:val="20"/>
          <w:lang w:val="iu-Cans-CA"/>
        </w:rPr>
      </w:pPr>
      <w:r>
        <w:rPr>
          <w:rStyle w:val="Emphasis"/>
          <w:rFonts w:ascii="Euphemia" w:hAnsi="Euphemia"/>
          <w:sz w:val="20"/>
          <w:szCs w:val="20"/>
          <w:lang w:val="iu-Cans-CA"/>
        </w:rPr>
        <w:br w:type="page"/>
      </w:r>
    </w:p>
    <w:p w:rsidR="009669E0" w:rsidRPr="00D23C12" w:rsidRDefault="009669E0" w:rsidP="009669E0">
      <w:pPr>
        <w:spacing w:after="120"/>
        <w:rPr>
          <w:rStyle w:val="Emphasis"/>
          <w:rFonts w:ascii="Euphemia" w:hAnsi="Euphemia"/>
          <w:sz w:val="20"/>
          <w:szCs w:val="20"/>
          <w:lang w:val="iu-Cans-CA"/>
        </w:rPr>
      </w:pPr>
      <w:r w:rsidRPr="00D23C12">
        <w:rPr>
          <w:rStyle w:val="Emphasis"/>
          <w:rFonts w:ascii="Euphemia" w:hAnsi="Euphemia"/>
          <w:sz w:val="20"/>
          <w:szCs w:val="20"/>
          <w:lang w:val="iu-Cans-CA"/>
        </w:rPr>
        <w:lastRenderedPageBreak/>
        <w:t xml:space="preserve">ᑖᒃᑯᐊ ᐊᖏᖅᓯᒪᔾᔪᑎᒋᒃᑭᑦ, ᐊᑎᖅᐱᑦ ᓯᕗᓪᓕᖅᐹᕈᑎᖏᑦ ᑎᑎᕐᓗᒋᑦ </w:t>
      </w:r>
    </w:p>
    <w:tbl>
      <w:tblPr>
        <w:tblStyle w:val="TableGrid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60"/>
        <w:gridCol w:w="1800"/>
      </w:tblGrid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ᐊᑎᖅᐱᑦ ᓯᕗᓪᓕᖅᐹᕈᑎᖏᑦ</w:t>
            </w: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ᐊᑐᐃᓐᓇᐅᕗᖓ ᐊᐅᓪᓚᖃᑎᖃᕐᓂᕐᒧᑦ ᒪᕐᕉᓐᓂᒃ−ᐱᖓᓱᓄᑦ ᐃᓅᓱᑦᑐᓂᑦ ᑲᑎᖃᑎᒌᓐᓂᐅᓛᖅᑐᒧᑦ ᕖᕝᕗᐊᓕ 12-ᒥᑦ 16-ᒧᑦ, 2018-ᒥ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 xml:space="preserve">ᑎᓯᐱᕆᒥ/ᔮᓐᓄᐊᓕᒥ ᐃᑲᔪᕈᓐᓇᖅᑐᖓ ᕿᓂᕐᓗᖓ ᒪᕐᕉᓐᓂᒃ−ᐱᖓᓱᓄᑦ ᐃᓅᓱᑦᑐᓂ ᐅᕙᖓ ᓄᓇᓕᖓᓂ, ᑲᑐᔾᔨᖃᑎᖃᕐᓗᖓ ᐃᓕᓐᓂᐊᕐᕕᐊᓗᑦᑎᓐᓂ, ᐋᓐᓂᐊᕕᑦᑎᓐᓂ, ᕼᐋᒻᒪᓚᑦᑎᓐᓂ ᐊᒻᒪ ᓄᓇᓕᑦᑎᓐᓂ ᑭᒡᒐᖅᑐᖅᑎᐅᔪᒥ. 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ᖃᐅᔨᓴᑦᑎᐊᕈᓐᓇᓛᖅᑕᒃᑲ ᐃᓅᓱᑦᑐᑦ ᑲᑎᒪᓂᐅᑉ ᐃᑲᕐᕋᖏᑕ ᓯᓚᑖᒍᑦ.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ᑲᑎᖃᑎᒌᑎᓪᓗᒋᑦ, ᐃᑲᔪᕋᔭᖅᑐᖓ ᓯᕗᓕᖅᑎᐅᓗᖓ ᐅᓪᓗᓄ ᒪᕐᕉᓐᓄᑦ ᑕᓪᓕᒪᐅᔪᓂ ᑲᑎᖃᑎᒌᑎᓪᓗᒋᑦ.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ᐃᑲᔪᖅᓱᕈᒪᔪᖓ ᑲᑎᖃᑎᒌᔭᕇᖅᐸᑕ ᑖᒃᑯᓄᖓ ᐃᓅᓱᑦᑐᓄᑦ (ᐃᑲᕐᕋᓂ ᐊᑕᐅᓯᕐᒥᑦ−ᒪᕐᕉᓐᓄᑦ ᑲᑎᑕᒫᑦ), ᐱᔭᕇᖅᓯᓇᓱᓐᓂᖏᓐᓂᒃ ᐊᐅᓚᔮᖅᑐᑦ ᐃᖅᑲᓇᐃᔮᑦᓴᒧᑦ ᐸᕐᓇᐃᓂᕐᒧᑦ ᑎᑎᕋᕆᐊᓕᖏᓐᓂᒃ (CPP)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  <w:trHeight w:val="325"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ᑐᑦᓯᕋᖅᓯᒪᔪᖓ ᑕᒪᓐᓇ ᐱᓕᕆᔨᒻᒪᕆᐅᓂᕐᒧᑦ ᐱᕙᓪᓕᐊᓂᕐᒧᑦ ᐊᑭᓕᖅᓱᖅᑕᐅᓗᖓ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ᐅᕙᖓ ᐃᓂᖓᓂ ᓄᖅᑲᖓᑲᐃᓐᓇᕈᓐᓇᓛᖅᑐᖓ, ᐅᐸᒍᑎᓗᖓ ᐊᑭᓕᖅᓱᖅᑕᐅᖏᓐᓇᕐᓗᖓ ᐅᕝᕙᓘᓐᓃᑦ ᕿᑲᔾᔪᑎᑦᓴᒃᑲ ᐊᑐᕐᓗᒋᑦ ᐃᓚᐅᓂᕐᒧᑦ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 xml:space="preserve">ᖁᓛᓃᑦᑐᒧᑦ ᐊᐱᖅᑯᑎᒧᑦ ᐋᒡᒑᕈᕕᑦ, ᓇᓗᓇᐃᖅᓯᓗᑎ ᖃᓄᖅ ᐊᑭᓕᖅᑕᐅᔪᒪᒐᔭᕐᒪᖔᖅᐱᑦ ᐃᒪᐅᓂᕐᒧᑦ ᐃᑲᔪᖅᑎᐅᓂᕐᒧᑦ ᑲᑎᓐᓂᐅᔪᒥ. 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 xml:space="preserve">    $</w:t>
            </w:r>
          </w:p>
        </w:tc>
      </w:tr>
      <w:tr w:rsidR="009669E0" w:rsidRPr="00D23C12" w:rsidTr="00A7314D">
        <w:trPr>
          <w:cantSplit/>
        </w:trPr>
        <w:tc>
          <w:tcPr>
            <w:tcW w:w="756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ᐱᕋᔭᕐᓂᑰᕐᒪᖔᕐᒪᑦ ᖃᐅᔨᓴᖅᑕᐅᔾᔪᑎᓂ ᐃᓚᒋᓗᓂᐅᒃ ᐅᓗᕆᐊᓇᕐᓂᕐᒧᑦ ᖃᐅᔨᖅᑕᐅᔾᔪᑎᒥ ᖄᖏᓚᐅᙱᑎᓪᓗᒍ ᑎᓯᐱᕆ 20, 2017</w:t>
            </w:r>
          </w:p>
        </w:tc>
        <w:tc>
          <w:tcPr>
            <w:tcW w:w="1800" w:type="dxa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</w:tbl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Style w:val="Emphasis"/>
          <w:rFonts w:ascii="Euphemia" w:hAnsi="Euphemia"/>
          <w:sz w:val="20"/>
          <w:szCs w:val="20"/>
          <w:lang w:val="iu-Cans-CA"/>
        </w:rPr>
        <w:t xml:space="preserve">ᐅᖃᐅᑎᑎᒍᑦ ᓱᒻᒪᑦ ᐋᓐᓂᐊᖃᕐᓇᙱᑦᑐᓕᕆᓂᕐᒧᑦ ᐃᖅᑲᓇᐃᔮᑦᓴᓄᑦ ᐃᑲᔪᖅᑎᐅᔪᒪᕕᑦ ᐃᓅᓱᑦᑐᓄᑦ ᐃᕝᕕᑦ ᓄᓇᓕᖓᓂ? </w:t>
      </w:r>
    </w:p>
    <w:p w:rsidR="009669E0" w:rsidRDefault="009669E0" w:rsidP="009669E0">
      <w:pPr>
        <w:rPr>
          <w:rFonts w:ascii="Euphemia" w:hAnsi="Euphemia"/>
          <w:sz w:val="20"/>
          <w:szCs w:val="20"/>
          <w:lang w:val="en-US"/>
        </w:rPr>
      </w:pPr>
      <w:r w:rsidRPr="00D23C12">
        <w:rPr>
          <w:rStyle w:val="Emphasis"/>
          <w:rFonts w:ascii="Euphemia" w:hAnsi="Euphemia"/>
          <w:i w:val="0"/>
          <w:iCs w:val="0"/>
          <w:noProof/>
          <w:sz w:val="20"/>
          <w:szCs w:val="20"/>
          <w:lang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6FB362" wp14:editId="5B41B29B">
                <wp:simplePos x="0" y="0"/>
                <wp:positionH relativeFrom="margin">
                  <wp:posOffset>-635</wp:posOffset>
                </wp:positionH>
                <wp:positionV relativeFrom="paragraph">
                  <wp:posOffset>276225</wp:posOffset>
                </wp:positionV>
                <wp:extent cx="6276975" cy="14763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69E0" w:rsidRPr="00130EA2" w:rsidRDefault="009669E0" w:rsidP="009669E0">
                            <w:pPr>
                              <w:ind w:right="-155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669E0" w:rsidRPr="00130EA2" w:rsidRDefault="009669E0" w:rsidP="009669E0">
                            <w:pPr>
                              <w:ind w:right="-155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FB362" id="_x0000_s1027" type="#_x0000_t202" style="position:absolute;margin-left:-.05pt;margin-top:21.75pt;width:494.25pt;height:11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">
                <v:textbox>
                  <w:txbxContent>
                    <w:p w:rsidR="009669E0" w:rsidRPr="00130EA2" w:rsidRDefault="009669E0" w:rsidP="009669E0">
                      <w:pPr>
                        <w:ind w:right="-155"/>
                        <w:rPr>
                          <w:sz w:val="20"/>
                          <w:szCs w:val="20"/>
                        </w:rPr>
                      </w:pPr>
                    </w:p>
                    <w:p w:rsidR="009669E0" w:rsidRPr="00130EA2" w:rsidRDefault="009669E0" w:rsidP="009669E0">
                      <w:pPr>
                        <w:ind w:right="-155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669E0" w:rsidRDefault="009669E0">
      <w:pPr>
        <w:rPr>
          <w:rFonts w:ascii="Euphemia" w:hAnsi="Euphemia"/>
          <w:i/>
          <w:iCs/>
          <w:sz w:val="20"/>
          <w:szCs w:val="20"/>
          <w:lang w:val="iu-Cans-CA"/>
        </w:rPr>
      </w:pPr>
      <w:r>
        <w:rPr>
          <w:rFonts w:ascii="Euphemia" w:hAnsi="Euphemia"/>
          <w:i/>
          <w:iCs/>
          <w:sz w:val="20"/>
          <w:szCs w:val="20"/>
          <w:lang w:val="iu-Cans-CA"/>
        </w:rPr>
        <w:br w:type="page"/>
      </w:r>
    </w:p>
    <w:p w:rsidR="009669E0" w:rsidRDefault="009669E0" w:rsidP="009669E0">
      <w:pPr>
        <w:tabs>
          <w:tab w:val="left" w:pos="1110"/>
        </w:tabs>
        <w:rPr>
          <w:rFonts w:ascii="Euphemia" w:hAnsi="Euphemia"/>
          <w:i/>
          <w:iCs/>
          <w:sz w:val="20"/>
          <w:szCs w:val="20"/>
          <w:lang w:val="iu-Cans-CA"/>
        </w:rPr>
      </w:pPr>
      <w:r w:rsidRPr="00D23C12">
        <w:rPr>
          <w:rFonts w:ascii="Euphemia" w:hAnsi="Euphemia"/>
          <w:i/>
          <w:iCs/>
          <w:sz w:val="20"/>
          <w:szCs w:val="20"/>
          <w:lang w:val="iu-Cans-CA"/>
        </w:rPr>
        <w:lastRenderedPageBreak/>
        <w:t>ᑲᑎᓐᓂᐅᔪᒥ ᐃᑲᔪᓕᕈᕕᑦ ᐅᓪᓗᓄ ᒪᕐᕉᓐᓄᑦ, ᐃᑲᔪᕋᔭᖅᑐᑎᑦ ᐃᓅᓱᑦᑐᓂ 7-ᓂᒃ ᐃᑲᔪᕐᓂᕐᒧᑦ ᖃᓄᐃᓕᐅᕈᑎᑦᓴᓂᑦ ᐃᖃᓗᓐᓂ ᐋᓐᓂᐊᖃᕐᓇᙱᑦᑐᓕᕆᔨᒻᒪᕆᓐᓂ ᐱᓕᕆᖃᑎᖃᓕᖅᐸᑕ.</w:t>
      </w:r>
      <w:r w:rsidRPr="00D23C12">
        <w:rPr>
          <w:rFonts w:ascii="Euphemia" w:hAnsi="Euphemia"/>
          <w:sz w:val="20"/>
          <w:szCs w:val="20"/>
          <w:lang w:val="iu-Cans-CA"/>
        </w:rPr>
        <w:t xml:space="preserve"> </w:t>
      </w:r>
      <w:r w:rsidRPr="00D23C12">
        <w:rPr>
          <w:rFonts w:ascii="Euphemia" w:hAnsi="Euphemia"/>
          <w:i/>
          <w:iCs/>
          <w:sz w:val="20"/>
          <w:szCs w:val="20"/>
          <w:lang w:val="iu-Cans-CA"/>
        </w:rPr>
        <w:t>ᐊᑐᐃᓐᓇᐅᑎᑦᓯᔪᒪᕖ ᐊᔾᔨᐅᙱᑦᑐᓂ ᐊᔪᕈᓐᓃᑦᓴᐅᑎᓂ ᐅᕝᕙᓘᓐᓃᑦ ᖃᓄᐃᓕᐅᕈᑎᑦᓴᓂᑦ ᑲᑎᓐᓂᐅᔪᒥ, ᑲᒪᔨᐅᓂᕐᒧᑦ ᖄᒃᑲᓂᐊᒍᑦ?</w:t>
      </w:r>
    </w:p>
    <w:p w:rsidR="009669E0" w:rsidRDefault="009669E0" w:rsidP="009669E0">
      <w:pPr>
        <w:tabs>
          <w:tab w:val="left" w:pos="1110"/>
        </w:tabs>
        <w:rPr>
          <w:rFonts w:ascii="Euphemia" w:hAnsi="Euphemia"/>
          <w:i/>
          <w:iCs/>
          <w:sz w:val="20"/>
          <w:szCs w:val="20"/>
          <w:lang w:val="en-US"/>
        </w:rPr>
      </w:pPr>
    </w:p>
    <w:p w:rsidR="009669E0" w:rsidRDefault="009669E0" w:rsidP="009669E0">
      <w:pPr>
        <w:tabs>
          <w:tab w:val="left" w:pos="1110"/>
        </w:tabs>
        <w:rPr>
          <w:rFonts w:ascii="Euphemia" w:hAnsi="Euphemia"/>
          <w:i/>
          <w:iCs/>
          <w:sz w:val="20"/>
          <w:szCs w:val="20"/>
          <w:lang w:val="en-US"/>
        </w:rPr>
      </w:pPr>
      <w:r w:rsidRPr="00D23C12">
        <w:rPr>
          <w:rStyle w:val="Emphasis"/>
          <w:rFonts w:ascii="Euphemia" w:hAnsi="Euphemia"/>
          <w:i w:val="0"/>
          <w:iCs w:val="0"/>
          <w:noProof/>
          <w:sz w:val="20"/>
          <w:szCs w:val="20"/>
          <w:lang w:eastAsia="en-C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80EF478" wp14:editId="50C58725">
                <wp:simplePos x="0" y="0"/>
                <wp:positionH relativeFrom="margin">
                  <wp:posOffset>-635</wp:posOffset>
                </wp:positionH>
                <wp:positionV relativeFrom="paragraph">
                  <wp:posOffset>218440</wp:posOffset>
                </wp:positionV>
                <wp:extent cx="6696075" cy="147637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69E0" w:rsidRPr="00130EA2" w:rsidRDefault="009669E0" w:rsidP="009669E0">
                            <w:pPr>
                              <w:ind w:right="-155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669E0" w:rsidRPr="00130EA2" w:rsidRDefault="009669E0" w:rsidP="009669E0">
                            <w:pPr>
                              <w:ind w:right="-155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EF478" id="_x0000_s1028" type="#_x0000_t202" style="position:absolute;margin-left:-.05pt;margin-top:17.2pt;width:527.25pt;height:11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">
                <v:textbox>
                  <w:txbxContent>
                    <w:p w:rsidR="009669E0" w:rsidRPr="00130EA2" w:rsidRDefault="009669E0" w:rsidP="009669E0">
                      <w:pPr>
                        <w:ind w:right="-155"/>
                        <w:rPr>
                          <w:sz w:val="20"/>
                          <w:szCs w:val="20"/>
                        </w:rPr>
                      </w:pPr>
                    </w:p>
                    <w:p w:rsidR="009669E0" w:rsidRPr="00130EA2" w:rsidRDefault="009669E0" w:rsidP="009669E0">
                      <w:pPr>
                        <w:ind w:right="-155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669E0" w:rsidRDefault="009669E0" w:rsidP="009669E0">
      <w:pPr>
        <w:rPr>
          <w:rFonts w:ascii="Euphemia" w:hAnsi="Euphemia"/>
          <w:i/>
          <w:iCs/>
          <w:sz w:val="20"/>
          <w:szCs w:val="20"/>
          <w:lang w:val="en-US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ᒪᕐᕉᓐᓂᒃ ᐊᑎᕐᓂᒃ, ᐃᖅᑲᓇᐃᔮᖏᑕ ᑕᐃᒎᓯᖏᓐᓂᒃ ᐊᒻᒪ ᐅᖄᓚᐅᑎᖏᓐᓂᒃ ᐅᕙᒍᑦ ᐊᐱᖅᓱᕈᓐᓇᖅᑕᖏᓐᓂᒃ ᐃᕝᕕᑦ ᒥᑦᓵᓄᑦ (ᐃᓚᓕᐅᑎᓗᒍ ᒫᓐᓇ ᐊᖓᔪᖅᑳᕆᔭᐃ ᐃᖅᑲᓇᐃᔭᕐᕕᓐᓂ, ᐊᒻᒪ ᐊᓯᐊᓂ ᐊᐱᖅᓱᖅᑕᐅᔪᓐᓇᖅᑐᒥ).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20"/>
        <w:gridCol w:w="1940"/>
        <w:gridCol w:w="1941"/>
        <w:gridCol w:w="1941"/>
      </w:tblGrid>
      <w:tr w:rsidR="009669E0" w:rsidRPr="00D23C12" w:rsidTr="00A7314D">
        <w:tc>
          <w:tcPr>
            <w:tcW w:w="342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94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ᐊᑎᖓ</w:t>
            </w: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ᑕᐃᒎᓯᖓ</w:t>
            </w: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ᐅᖄᓚᐅᑎᖓᑕ ᓈᓴᐅᑎᖓ</w:t>
            </w:r>
          </w:p>
        </w:tc>
      </w:tr>
      <w:tr w:rsidR="009669E0" w:rsidRPr="00D23C12" w:rsidTr="00A7314D">
        <w:tc>
          <w:tcPr>
            <w:tcW w:w="342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ᐊᖓᔪᖅᑳᑦ</w:t>
            </w:r>
          </w:p>
        </w:tc>
        <w:tc>
          <w:tcPr>
            <w:tcW w:w="194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  <w:tr w:rsidR="009669E0" w:rsidRPr="00D23C12" w:rsidTr="00A7314D">
        <w:tc>
          <w:tcPr>
            <w:tcW w:w="342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  <w:r w:rsidRPr="00D23C12">
              <w:rPr>
                <w:rFonts w:ascii="Euphemia" w:hAnsi="Euphemia"/>
                <w:sz w:val="20"/>
                <w:szCs w:val="20"/>
                <w:lang w:val="iu-Cans-CA"/>
              </w:rPr>
              <w:t>ᖄᒃᑲᓐᓂᐊᒍᑦ ᐊᐱᖅᓱᖅᑕᐅᒍᓐᓇᖅᑐᖅ</w:t>
            </w:r>
          </w:p>
        </w:tc>
        <w:tc>
          <w:tcPr>
            <w:tcW w:w="1940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  <w:tc>
          <w:tcPr>
            <w:tcW w:w="1941" w:type="dxa"/>
            <w:vAlign w:val="center"/>
          </w:tcPr>
          <w:p w:rsidR="009669E0" w:rsidRPr="00D23C12" w:rsidRDefault="009669E0" w:rsidP="00A7314D">
            <w:pPr>
              <w:rPr>
                <w:rFonts w:ascii="Euphemia" w:hAnsi="Euphemia"/>
                <w:sz w:val="20"/>
                <w:szCs w:val="20"/>
                <w:lang w:val="iu-Cans-CA"/>
              </w:rPr>
            </w:pPr>
          </w:p>
        </w:tc>
      </w:tr>
    </w:tbl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 xml:space="preserve">ᐊᑎᓕᐅᕈᓰᑦ ᑎᑎᕋᕐᓗᒍ ᐊᒻᒪ ᐅᓪᓗᖓ ᐊᑖᓂ, ᑐᑦᓯᕋᐅᑏᑦ ᐱᔭᕇᕐᓂᐊᕋᕕᐅ. 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________________________________</w:t>
      </w:r>
      <w:r w:rsidRPr="00D23C12">
        <w:rPr>
          <w:rFonts w:ascii="Euphemia" w:hAnsi="Euphemia"/>
          <w:sz w:val="20"/>
          <w:szCs w:val="20"/>
          <w:lang w:val="iu-Cans-CA"/>
        </w:rPr>
        <w:tab/>
      </w:r>
      <w:r w:rsidRPr="00D23C12">
        <w:rPr>
          <w:rFonts w:ascii="Euphemia" w:hAnsi="Euphemia"/>
          <w:sz w:val="20"/>
          <w:szCs w:val="20"/>
          <w:lang w:val="iu-Cans-CA"/>
        </w:rPr>
        <w:tab/>
      </w:r>
      <w:r w:rsidRPr="00D23C12">
        <w:rPr>
          <w:rFonts w:ascii="Euphemia" w:hAnsi="Euphemia"/>
          <w:sz w:val="20"/>
          <w:szCs w:val="20"/>
          <w:lang w:val="iu-Cans-CA"/>
        </w:rPr>
        <w:tab/>
        <w:t>____________________________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  <w:r w:rsidRPr="00D23C12">
        <w:rPr>
          <w:rFonts w:ascii="Euphemia" w:hAnsi="Euphemia"/>
          <w:sz w:val="20"/>
          <w:szCs w:val="20"/>
          <w:lang w:val="iu-Cans-CA"/>
        </w:rPr>
        <w:t>ᐊᑎᓕᐅᕈᓰᑦ</w:t>
      </w:r>
      <w:r>
        <w:rPr>
          <w:rFonts w:ascii="Euphemia" w:hAnsi="Euphemia"/>
          <w:sz w:val="20"/>
          <w:szCs w:val="20"/>
          <w:lang w:val="iu-Cans-CA"/>
        </w:rPr>
        <w:tab/>
      </w:r>
      <w:r>
        <w:rPr>
          <w:rFonts w:ascii="Euphemia" w:hAnsi="Euphemia"/>
          <w:sz w:val="20"/>
          <w:szCs w:val="20"/>
          <w:lang w:val="iu-Cans-CA"/>
        </w:rPr>
        <w:tab/>
      </w:r>
      <w:r>
        <w:rPr>
          <w:rFonts w:ascii="Euphemia" w:hAnsi="Euphemia"/>
          <w:sz w:val="20"/>
          <w:szCs w:val="20"/>
          <w:lang w:val="iu-Cans-CA"/>
        </w:rPr>
        <w:tab/>
      </w:r>
      <w:r>
        <w:rPr>
          <w:rFonts w:ascii="Euphemia" w:hAnsi="Euphemia"/>
          <w:sz w:val="20"/>
          <w:szCs w:val="20"/>
          <w:lang w:val="iu-Cans-CA"/>
        </w:rPr>
        <w:tab/>
      </w:r>
      <w:r>
        <w:rPr>
          <w:rFonts w:ascii="Euphemia" w:hAnsi="Euphemia"/>
          <w:sz w:val="20"/>
          <w:szCs w:val="20"/>
          <w:lang w:val="iu-Cans-CA"/>
        </w:rPr>
        <w:tab/>
      </w:r>
      <w:r>
        <w:rPr>
          <w:rFonts w:ascii="Euphemia" w:hAnsi="Euphemia"/>
          <w:sz w:val="20"/>
          <w:szCs w:val="20"/>
          <w:lang w:val="iu-Cans-CA"/>
        </w:rPr>
        <w:tab/>
      </w:r>
      <w:r w:rsidRPr="00D23C12">
        <w:rPr>
          <w:rFonts w:ascii="Euphemia" w:hAnsi="Euphemia"/>
          <w:sz w:val="20"/>
          <w:szCs w:val="20"/>
          <w:lang w:val="iu-Cans-CA"/>
        </w:rPr>
        <w:t>ᐅᓪᓗᖓ</w:t>
      </w:r>
    </w:p>
    <w:p w:rsidR="009669E0" w:rsidRPr="00D23C12" w:rsidRDefault="009669E0" w:rsidP="009669E0">
      <w:pPr>
        <w:rPr>
          <w:rFonts w:ascii="Euphemia" w:hAnsi="Euphemia"/>
          <w:sz w:val="20"/>
          <w:szCs w:val="20"/>
          <w:lang w:val="iu-Cans-CA"/>
        </w:rPr>
      </w:pPr>
    </w:p>
    <w:p w:rsidR="00782015" w:rsidRPr="009669E0" w:rsidRDefault="00004BF8" w:rsidP="009669E0"/>
    <w:sectPr w:rsidR="00782015" w:rsidRPr="009669E0" w:rsidSect="00000F7B">
      <w:headerReference w:type="default" r:id="rId9"/>
      <w:footerReference w:type="default" r:id="rId10"/>
      <w:pgSz w:w="12240" w:h="15840"/>
      <w:pgMar w:top="1418" w:right="720" w:bottom="720" w:left="720" w:header="2154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BF8" w:rsidRDefault="00004BF8" w:rsidP="007D04AC">
      <w:r>
        <w:separator/>
      </w:r>
    </w:p>
  </w:endnote>
  <w:endnote w:type="continuationSeparator" w:id="0">
    <w:p w:rsidR="00004BF8" w:rsidRDefault="00004BF8" w:rsidP="007D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uphemia">
    <w:altName w:val="Gadugi"/>
    <w:charset w:val="00"/>
    <w:family w:val="swiss"/>
    <w:pitch w:val="variable"/>
    <w:sig w:usb0="00000003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0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AC" w:rsidRPr="007D04AC" w:rsidRDefault="001B4FC7">
    <w:pPr>
      <w:pStyle w:val="Footer"/>
      <w:rPr>
        <w:lang w:val="nb-NO"/>
      </w:rPr>
    </w:pPr>
    <w:r>
      <w:rPr>
        <w:noProof/>
        <w:lang w:eastAsia="en-CA"/>
      </w:rPr>
      <w:drawing>
        <wp:anchor distT="0" distB="0" distL="114300" distR="114300" simplePos="0" relativeHeight="251659264" behindDoc="0" locked="0" layoutInCell="1" allowOverlap="1" wp14:anchorId="0AFBE53F" wp14:editId="7C9660C0">
          <wp:simplePos x="0" y="0"/>
          <wp:positionH relativeFrom="margin">
            <wp:posOffset>472440</wp:posOffset>
          </wp:positionH>
          <wp:positionV relativeFrom="margin">
            <wp:posOffset>7477760</wp:posOffset>
          </wp:positionV>
          <wp:extent cx="5943600" cy="875030"/>
          <wp:effectExtent l="0" t="0" r="0" b="0"/>
          <wp:wrapSquare wrapText="bothSides"/>
          <wp:docPr id="212" name="Picture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rou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75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BF8" w:rsidRDefault="00004BF8" w:rsidP="007D04AC">
      <w:r>
        <w:separator/>
      </w:r>
    </w:p>
  </w:footnote>
  <w:footnote w:type="continuationSeparator" w:id="0">
    <w:p w:rsidR="00004BF8" w:rsidRDefault="00004BF8" w:rsidP="007D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4D" w:rsidRDefault="00F1054D">
    <w:pPr>
      <w:pStyle w:val="Header"/>
    </w:pPr>
    <w:r>
      <w:rPr>
        <w:noProof/>
        <w:lang w:eastAsia="en-CA"/>
      </w:rPr>
      <w:drawing>
        <wp:anchor distT="0" distB="0" distL="114300" distR="114300" simplePos="0" relativeHeight="251658240" behindDoc="0" locked="0" layoutInCell="1" allowOverlap="1" wp14:anchorId="2FFE1139" wp14:editId="40E77838">
          <wp:simplePos x="0" y="0"/>
          <wp:positionH relativeFrom="margin">
            <wp:posOffset>-447040</wp:posOffset>
          </wp:positionH>
          <wp:positionV relativeFrom="margin">
            <wp:posOffset>-1553845</wp:posOffset>
          </wp:positionV>
          <wp:extent cx="7755255" cy="1367790"/>
          <wp:effectExtent l="0" t="0" r="0" b="0"/>
          <wp:wrapSquare wrapText="bothSides"/>
          <wp:docPr id="211" name="Picture 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255" cy="1367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B5DB7"/>
    <w:multiLevelType w:val="hybridMultilevel"/>
    <w:tmpl w:val="168440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92C5E"/>
    <w:multiLevelType w:val="hybridMultilevel"/>
    <w:tmpl w:val="8C6A24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07488"/>
    <w:multiLevelType w:val="multilevel"/>
    <w:tmpl w:val="BC5A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CB2AA0"/>
    <w:multiLevelType w:val="hybridMultilevel"/>
    <w:tmpl w:val="109EC6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7B"/>
    <w:rsid w:val="00000F7B"/>
    <w:rsid w:val="00004BF8"/>
    <w:rsid w:val="00084E84"/>
    <w:rsid w:val="001B4FC7"/>
    <w:rsid w:val="002119FB"/>
    <w:rsid w:val="00232D67"/>
    <w:rsid w:val="002B26BA"/>
    <w:rsid w:val="003443C5"/>
    <w:rsid w:val="004C4882"/>
    <w:rsid w:val="00510D18"/>
    <w:rsid w:val="005469A9"/>
    <w:rsid w:val="0079516A"/>
    <w:rsid w:val="007D04AC"/>
    <w:rsid w:val="009669E0"/>
    <w:rsid w:val="00A406C5"/>
    <w:rsid w:val="00EF7042"/>
    <w:rsid w:val="00F1054D"/>
    <w:rsid w:val="00F1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61E43"/>
  <w14:defaultImageDpi w14:val="32767"/>
  <w15:chartTrackingRefBased/>
  <w15:docId w15:val="{CE885DC1-85C3-4FA7-BE07-E95A4338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9E0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7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4AC"/>
  </w:style>
  <w:style w:type="paragraph" w:styleId="Footer">
    <w:name w:val="footer"/>
    <w:basedOn w:val="Normal"/>
    <w:link w:val="FooterChar"/>
    <w:uiPriority w:val="99"/>
    <w:unhideWhenUsed/>
    <w:rsid w:val="007D0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4AC"/>
  </w:style>
  <w:style w:type="paragraph" w:styleId="NoSpacing">
    <w:name w:val="No Spacing"/>
    <w:uiPriority w:val="1"/>
    <w:qFormat/>
    <w:rsid w:val="007D04AC"/>
    <w:rPr>
      <w:rFonts w:eastAsiaTheme="minorEastAsia"/>
      <w:sz w:val="22"/>
      <w:szCs w:val="2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000F7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000F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F7B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ListParagraph">
    <w:name w:val="List Paragraph"/>
    <w:basedOn w:val="Normal"/>
    <w:uiPriority w:val="34"/>
    <w:qFormat/>
    <w:rsid w:val="00000F7B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000F7B"/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00F7B"/>
    <w:rPr>
      <w:i/>
      <w:iCs/>
    </w:rPr>
  </w:style>
  <w:style w:type="character" w:styleId="Hyperlink">
    <w:name w:val="Hyperlink"/>
    <w:basedOn w:val="DefaultParagraphFont"/>
    <w:uiPriority w:val="99"/>
    <w:unhideWhenUsed/>
    <w:rsid w:val="009669E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669E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9E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9E0"/>
    <w:rPr>
      <w:i/>
      <w:iCs/>
      <w:color w:val="4472C4" w:themeColor="accent1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ney.horlick@qhrc.ca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\Downloads\Letterhead-NUNAVUT%20HEALTH%20CAREERS%20CA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626A5832-1B38-4BAA-8A4A-EFAC2C4E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Letterhead-NUNAVUT HEALTH CAREERS CAMP</Template>
  <TotalTime>4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Wakegijig</cp:lastModifiedBy>
  <cp:revision>3</cp:revision>
  <dcterms:created xsi:type="dcterms:W3CDTF">2017-11-24T18:22:00Z</dcterms:created>
  <dcterms:modified xsi:type="dcterms:W3CDTF">2017-11-24T18:40:00Z</dcterms:modified>
</cp:coreProperties>
</file>